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513" w:rsidRDefault="006649C5" w:rsidP="00694C94">
      <w:pPr>
        <w:pStyle w:val="En-tte"/>
        <w:tabs>
          <w:tab w:val="clear" w:pos="4536"/>
          <w:tab w:val="clear" w:pos="9072"/>
        </w:tabs>
        <w:spacing w:after="240"/>
        <w:rPr>
          <w:rFonts w:ascii="Arial Black" w:hAnsi="Arial Black" w:cs="Arial"/>
          <w:b/>
          <w:szCs w:val="32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824" behindDoc="1" locked="0" layoutInCell="1" allowOverlap="1" wp14:anchorId="008BABB9" wp14:editId="0947773B">
            <wp:simplePos x="0" y="0"/>
            <wp:positionH relativeFrom="column">
              <wp:posOffset>-353695</wp:posOffset>
            </wp:positionH>
            <wp:positionV relativeFrom="paragraph">
              <wp:posOffset>343535</wp:posOffset>
            </wp:positionV>
            <wp:extent cx="2352040" cy="2683510"/>
            <wp:effectExtent l="0" t="0" r="0" b="2540"/>
            <wp:wrapThrough wrapText="bothSides">
              <wp:wrapPolygon edited="0">
                <wp:start x="20294" y="613"/>
                <wp:lineTo x="3149" y="1993"/>
                <wp:lineTo x="1749" y="2300"/>
                <wp:lineTo x="1749" y="3373"/>
                <wp:lineTo x="0" y="4140"/>
                <wp:lineTo x="0" y="4293"/>
                <wp:lineTo x="1924" y="5827"/>
                <wp:lineTo x="1400" y="6133"/>
                <wp:lineTo x="1400" y="6440"/>
                <wp:lineTo x="2449" y="8280"/>
                <wp:lineTo x="1749" y="12267"/>
                <wp:lineTo x="2274" y="13034"/>
                <wp:lineTo x="3674" y="13187"/>
                <wp:lineTo x="3499" y="18094"/>
                <wp:lineTo x="1749" y="19780"/>
                <wp:lineTo x="2624" y="20547"/>
                <wp:lineTo x="2624" y="20700"/>
                <wp:lineTo x="4898" y="21467"/>
                <wp:lineTo x="5248" y="21467"/>
                <wp:lineTo x="17145" y="21467"/>
                <wp:lineTo x="17320" y="21467"/>
                <wp:lineTo x="19069" y="20547"/>
                <wp:lineTo x="19944" y="20547"/>
                <wp:lineTo x="19769" y="19780"/>
                <wp:lineTo x="18544" y="18094"/>
                <wp:lineTo x="17670" y="15640"/>
                <wp:lineTo x="18019" y="13187"/>
                <wp:lineTo x="20294" y="12114"/>
                <wp:lineTo x="20294" y="10887"/>
                <wp:lineTo x="18719" y="10274"/>
                <wp:lineTo x="18019" y="9200"/>
                <wp:lineTo x="17145" y="8280"/>
                <wp:lineTo x="19944" y="6133"/>
                <wp:lineTo x="20294" y="5827"/>
                <wp:lineTo x="20294" y="4140"/>
                <wp:lineTo x="19944" y="3373"/>
                <wp:lineTo x="21168" y="1073"/>
                <wp:lineTo x="21168" y="613"/>
                <wp:lineTo x="20294" y="613"/>
              </wp:wrapPolygon>
            </wp:wrapThrough>
            <wp:docPr id="4" name="Image 4" descr="hero-layer-011-536x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o-layer-011-536x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AB8">
        <w:rPr>
          <w:rFonts w:ascii="Arial Black" w:hAnsi="Arial Black" w:cs="Arial"/>
          <w:b/>
          <w:noProof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5" type="#_x0000_t175" style="position:absolute;margin-left:94.15pt;margin-top:15.25pt;width:328.5pt;height:47.25pt;z-index:251657728;mso-position-horizontal-relative:text;mso-position-vertical-relative:text" adj="7200" fillcolor="black">
            <v:shadow color="#868686"/>
            <v:textpath style="font-family:&quot;Times New Roman&quot;;font-size:28pt;font-weight:bold;v-text-kern:t" trim="t" fitpath="t" string="CIRQUE D'HIVER PARIS"/>
          </v:shape>
        </w:pict>
      </w:r>
    </w:p>
    <w:p w:rsidR="00E92887" w:rsidRDefault="00E92887" w:rsidP="00694C94">
      <w:pPr>
        <w:pStyle w:val="En-tte"/>
        <w:tabs>
          <w:tab w:val="clear" w:pos="4536"/>
          <w:tab w:val="clear" w:pos="9072"/>
        </w:tabs>
        <w:spacing w:after="240"/>
        <w:rPr>
          <w:rFonts w:ascii="Arial Black" w:hAnsi="Arial Black" w:cs="Arial"/>
          <w:b/>
          <w:szCs w:val="32"/>
        </w:rPr>
      </w:pPr>
    </w:p>
    <w:p w:rsidR="00396AD7" w:rsidRDefault="006649C5" w:rsidP="00694C94">
      <w:pPr>
        <w:pStyle w:val="En-tte"/>
        <w:tabs>
          <w:tab w:val="clear" w:pos="4536"/>
          <w:tab w:val="clear" w:pos="9072"/>
        </w:tabs>
        <w:spacing w:after="240"/>
        <w:rPr>
          <w:rFonts w:ascii="Arial Black" w:hAnsi="Arial Black" w:cs="Arial"/>
          <w:b/>
          <w:szCs w:val="32"/>
        </w:rPr>
      </w:pPr>
      <w:r>
        <w:rPr>
          <w:rFonts w:ascii="Arial Black" w:hAnsi="Arial Black" w:cs="Arial"/>
          <w:b/>
          <w:noProof/>
          <w:szCs w:val="32"/>
        </w:rPr>
        <w:drawing>
          <wp:anchor distT="0" distB="0" distL="114300" distR="114300" simplePos="0" relativeHeight="251662848" behindDoc="1" locked="0" layoutInCell="1" allowOverlap="1" wp14:anchorId="6F37C4CF" wp14:editId="498634E8">
            <wp:simplePos x="0" y="0"/>
            <wp:positionH relativeFrom="column">
              <wp:posOffset>3300095</wp:posOffset>
            </wp:positionH>
            <wp:positionV relativeFrom="paragraph">
              <wp:posOffset>351790</wp:posOffset>
            </wp:positionV>
            <wp:extent cx="1800225" cy="1638300"/>
            <wp:effectExtent l="0" t="0" r="9525" b="0"/>
            <wp:wrapThrough wrapText="bothSides">
              <wp:wrapPolygon edited="0">
                <wp:start x="4571" y="0"/>
                <wp:lineTo x="0" y="5274"/>
                <wp:lineTo x="0" y="12056"/>
                <wp:lineTo x="686" y="16074"/>
                <wp:lineTo x="1829" y="20093"/>
                <wp:lineTo x="3657" y="21349"/>
                <wp:lineTo x="3886" y="21349"/>
                <wp:lineTo x="21486" y="21349"/>
                <wp:lineTo x="21486" y="753"/>
                <wp:lineTo x="14857" y="0"/>
                <wp:lineTo x="4571" y="0"/>
              </wp:wrapPolygon>
            </wp:wrapThrough>
            <wp:docPr id="5" name="Image 5" descr="C:\Users\christian314227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an314227\Desktop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D98" w:rsidRPr="00396AD7" w:rsidRDefault="005D29F6" w:rsidP="006649C5">
      <w:pPr>
        <w:pStyle w:val="En-tte"/>
        <w:tabs>
          <w:tab w:val="clear" w:pos="4536"/>
          <w:tab w:val="clear" w:pos="9072"/>
        </w:tabs>
        <w:spacing w:before="120" w:after="120"/>
        <w:jc w:val="center"/>
        <w:rPr>
          <w:rFonts w:ascii="Arial Black" w:hAnsi="Arial Black" w:cs="Arial"/>
          <w:szCs w:val="32"/>
        </w:rPr>
      </w:pPr>
      <w:r>
        <w:rPr>
          <w:rFonts w:ascii="Arial Black" w:hAnsi="Arial Black" w:cs="Arial"/>
          <w:szCs w:val="32"/>
        </w:rPr>
        <w:t>Nouveau Spectacle Bouglione « </w:t>
      </w:r>
      <w:r w:rsidR="00E92887" w:rsidRPr="00142A8B">
        <w:rPr>
          <w:rFonts w:ascii="Arial Black" w:hAnsi="Arial Black" w:cs="Arial"/>
          <w:szCs w:val="32"/>
        </w:rPr>
        <w:t>RIRE</w:t>
      </w:r>
      <w:r w:rsidR="002913EF">
        <w:rPr>
          <w:rFonts w:ascii="Arial Black" w:hAnsi="Arial Black" w:cs="Arial"/>
          <w:szCs w:val="32"/>
        </w:rPr>
        <w:t> »</w:t>
      </w:r>
    </w:p>
    <w:p w:rsidR="00E92887" w:rsidRPr="005D29F6" w:rsidRDefault="00396AD7" w:rsidP="006649C5">
      <w:pPr>
        <w:pStyle w:val="En-tte"/>
        <w:tabs>
          <w:tab w:val="clear" w:pos="4536"/>
          <w:tab w:val="clear" w:pos="9072"/>
        </w:tabs>
        <w:spacing w:before="120" w:after="120"/>
        <w:ind w:right="685"/>
        <w:jc w:val="both"/>
        <w:rPr>
          <w:rFonts w:ascii="Comic Sans MS" w:hAnsi="Comic Sans MS" w:cs="Tahoma"/>
          <w:sz w:val="20"/>
        </w:rPr>
      </w:pPr>
      <w:r>
        <w:rPr>
          <w:rFonts w:ascii="Comic Sans MS" w:hAnsi="Comic Sans MS" w:cs="Tahoma"/>
          <w:sz w:val="20"/>
        </w:rPr>
        <w:t>C’est le Prince Louis-Napolé</w:t>
      </w:r>
      <w:r w:rsidR="00E92887" w:rsidRPr="00E92887">
        <w:rPr>
          <w:rFonts w:ascii="Comic Sans MS" w:hAnsi="Comic Sans MS" w:cs="Tahoma"/>
          <w:sz w:val="20"/>
        </w:rPr>
        <w:t xml:space="preserve">on qui inaugura, le 11 </w:t>
      </w:r>
      <w:r w:rsidRPr="00E92887">
        <w:rPr>
          <w:rFonts w:ascii="Comic Sans MS" w:hAnsi="Comic Sans MS" w:cs="Tahoma"/>
          <w:sz w:val="20"/>
        </w:rPr>
        <w:t>décembre</w:t>
      </w:r>
      <w:r w:rsidR="00E92887" w:rsidRPr="00E92887">
        <w:rPr>
          <w:rFonts w:ascii="Comic Sans MS" w:hAnsi="Comic Sans MS" w:cs="Tahoma"/>
          <w:sz w:val="20"/>
        </w:rPr>
        <w:t xml:space="preserve"> 1852, le cirque auquel il allait </w:t>
      </w:r>
      <w:r w:rsidR="00142A8B" w:rsidRPr="00E92887">
        <w:rPr>
          <w:rFonts w:ascii="Comic Sans MS" w:hAnsi="Comic Sans MS" w:cs="Tahoma"/>
          <w:sz w:val="20"/>
        </w:rPr>
        <w:t>prê</w:t>
      </w:r>
      <w:r w:rsidR="00142A8B" w:rsidRPr="00E92887">
        <w:rPr>
          <w:sz w:val="20"/>
        </w:rPr>
        <w:t>t</w:t>
      </w:r>
      <w:r w:rsidR="00142A8B" w:rsidRPr="00E92887">
        <w:rPr>
          <w:rFonts w:ascii="Comic Sans MS" w:hAnsi="Comic Sans MS" w:cs="Tahoma"/>
          <w:sz w:val="20"/>
        </w:rPr>
        <w:t>er</w:t>
      </w:r>
      <w:r w:rsidR="00E92887" w:rsidRPr="00E92887">
        <w:rPr>
          <w:rFonts w:ascii="Comic Sans MS" w:hAnsi="Comic Sans MS" w:cs="Tahoma"/>
          <w:sz w:val="20"/>
        </w:rPr>
        <w:t xml:space="preserve"> son nom. Le Cirque </w:t>
      </w:r>
      <w:r w:rsidRPr="00E92887">
        <w:rPr>
          <w:rFonts w:ascii="Comic Sans MS" w:hAnsi="Comic Sans MS" w:cs="Tahoma"/>
          <w:sz w:val="20"/>
        </w:rPr>
        <w:t>Napoléon</w:t>
      </w:r>
      <w:r w:rsidR="00E92887" w:rsidRPr="00E92887">
        <w:rPr>
          <w:rFonts w:ascii="Comic Sans MS" w:hAnsi="Comic Sans MS" w:cs="Tahoma"/>
          <w:sz w:val="20"/>
        </w:rPr>
        <w:t xml:space="preserve"> se dessine sur 42 </w:t>
      </w:r>
      <w:r w:rsidR="00142A8B" w:rsidRPr="00E92887">
        <w:rPr>
          <w:rFonts w:ascii="Comic Sans MS" w:hAnsi="Comic Sans MS" w:cs="Tahoma"/>
          <w:sz w:val="20"/>
        </w:rPr>
        <w:t>mètres</w:t>
      </w:r>
      <w:r w:rsidR="00E92887" w:rsidRPr="00E92887">
        <w:rPr>
          <w:rFonts w:ascii="Comic Sans MS" w:hAnsi="Comic Sans MS" w:cs="Tahoma"/>
          <w:sz w:val="20"/>
        </w:rPr>
        <w:t xml:space="preserve"> de </w:t>
      </w:r>
      <w:r w:rsidR="006649C5" w:rsidRPr="00E92887">
        <w:rPr>
          <w:rFonts w:ascii="Comic Sans MS" w:hAnsi="Comic Sans MS" w:cs="Tahoma"/>
          <w:sz w:val="20"/>
        </w:rPr>
        <w:t>diamètre</w:t>
      </w:r>
      <w:r w:rsidR="00E92887" w:rsidRPr="00E92887">
        <w:rPr>
          <w:rFonts w:ascii="Comic Sans MS" w:hAnsi="Comic Sans MS" w:cs="Tahoma"/>
          <w:sz w:val="20"/>
        </w:rPr>
        <w:t xml:space="preserve">, 40 </w:t>
      </w:r>
      <w:r w:rsidRPr="00E92887">
        <w:rPr>
          <w:rFonts w:ascii="Comic Sans MS" w:hAnsi="Comic Sans MS" w:cs="Tahoma"/>
          <w:sz w:val="20"/>
        </w:rPr>
        <w:t>fenê</w:t>
      </w:r>
      <w:r w:rsidRPr="00E92887">
        <w:rPr>
          <w:sz w:val="20"/>
        </w:rPr>
        <w:t>t</w:t>
      </w:r>
      <w:r w:rsidRPr="00E92887">
        <w:rPr>
          <w:rFonts w:ascii="Comic Sans MS" w:hAnsi="Comic Sans MS" w:cs="Tahoma"/>
          <w:sz w:val="20"/>
        </w:rPr>
        <w:t>res</w:t>
      </w:r>
      <w:r w:rsidR="00E92887" w:rsidRPr="00E92887">
        <w:rPr>
          <w:rFonts w:ascii="Comic Sans MS" w:hAnsi="Comic Sans MS" w:cs="Tahoma"/>
          <w:sz w:val="20"/>
        </w:rPr>
        <w:t xml:space="preserve"> </w:t>
      </w:r>
      <w:r w:rsidRPr="00E92887">
        <w:rPr>
          <w:rFonts w:ascii="Comic Sans MS" w:hAnsi="Comic Sans MS" w:cs="Tahoma"/>
          <w:sz w:val="20"/>
        </w:rPr>
        <w:t>réparties</w:t>
      </w:r>
      <w:r w:rsidR="00E92887" w:rsidRPr="00E92887">
        <w:rPr>
          <w:rFonts w:ascii="Comic Sans MS" w:hAnsi="Comic Sans MS" w:cs="Tahoma"/>
          <w:sz w:val="20"/>
        </w:rPr>
        <w:t xml:space="preserve"> su</w:t>
      </w:r>
      <w:r w:rsidR="006649C5">
        <w:rPr>
          <w:rFonts w:ascii="Comic Sans MS" w:hAnsi="Comic Sans MS" w:cs="Tahoma"/>
          <w:sz w:val="20"/>
        </w:rPr>
        <w:t xml:space="preserve">r 20 pans, 21 lustres à gaz, 5 </w:t>
      </w:r>
      <w:r w:rsidR="00E92887" w:rsidRPr="00E92887">
        <w:rPr>
          <w:rFonts w:ascii="Comic Sans MS" w:hAnsi="Comic Sans MS" w:cs="Tahoma"/>
          <w:sz w:val="20"/>
        </w:rPr>
        <w:t xml:space="preserve">900 places. Une </w:t>
      </w:r>
      <w:r w:rsidR="00142A8B" w:rsidRPr="00E92887">
        <w:rPr>
          <w:rFonts w:ascii="Comic Sans MS" w:hAnsi="Comic Sans MS" w:cs="Tahoma"/>
          <w:sz w:val="20"/>
        </w:rPr>
        <w:t>décoration</w:t>
      </w:r>
      <w:r w:rsidR="00E92887" w:rsidRPr="00E92887">
        <w:rPr>
          <w:rFonts w:ascii="Comic Sans MS" w:hAnsi="Comic Sans MS" w:cs="Tahoma"/>
          <w:sz w:val="20"/>
        </w:rPr>
        <w:t xml:space="preserve"> </w:t>
      </w:r>
      <w:r w:rsidR="00142A8B" w:rsidRPr="00E92887">
        <w:rPr>
          <w:rFonts w:ascii="Comic Sans MS" w:hAnsi="Comic Sans MS" w:cs="Tahoma"/>
          <w:sz w:val="20"/>
        </w:rPr>
        <w:t>intérieure</w:t>
      </w:r>
      <w:r w:rsidR="00E92887" w:rsidRPr="00E92887">
        <w:rPr>
          <w:rFonts w:ascii="Comic Sans MS" w:hAnsi="Comic Sans MS" w:cs="Tahoma"/>
          <w:sz w:val="20"/>
        </w:rPr>
        <w:t xml:space="preserve"> et </w:t>
      </w:r>
      <w:r w:rsidR="00142A8B" w:rsidRPr="00E92887">
        <w:rPr>
          <w:rFonts w:ascii="Comic Sans MS" w:hAnsi="Comic Sans MS" w:cs="Tahoma"/>
          <w:sz w:val="20"/>
        </w:rPr>
        <w:t>extérieure</w:t>
      </w:r>
      <w:r w:rsidR="00E92887" w:rsidRPr="00E92887">
        <w:rPr>
          <w:rFonts w:ascii="Comic Sans MS" w:hAnsi="Comic Sans MS" w:cs="Tahoma"/>
          <w:sz w:val="20"/>
        </w:rPr>
        <w:t xml:space="preserve"> </w:t>
      </w:r>
      <w:r w:rsidR="00142A8B" w:rsidRPr="00E92887">
        <w:rPr>
          <w:rFonts w:ascii="Comic Sans MS" w:hAnsi="Comic Sans MS" w:cs="Tahoma"/>
          <w:sz w:val="20"/>
        </w:rPr>
        <w:t>confiée</w:t>
      </w:r>
      <w:r w:rsidR="00E92887" w:rsidRPr="00E92887">
        <w:rPr>
          <w:rFonts w:ascii="Comic Sans MS" w:hAnsi="Comic Sans MS" w:cs="Tahoma"/>
          <w:sz w:val="20"/>
        </w:rPr>
        <w:t xml:space="preserve"> aux grands sculpteurs et peintres de l</w:t>
      </w:r>
      <w:r w:rsidR="00E92887" w:rsidRPr="00E92887">
        <w:rPr>
          <w:rFonts w:ascii="Comic Sans MS" w:hAnsi="Comic Sans MS" w:cs="Comic Sans MS"/>
          <w:sz w:val="20"/>
        </w:rPr>
        <w:t>’</w:t>
      </w:r>
      <w:r w:rsidR="00142A8B" w:rsidRPr="00E92887">
        <w:rPr>
          <w:rFonts w:ascii="Comic Sans MS" w:hAnsi="Comic Sans MS" w:cs="Tahoma"/>
          <w:sz w:val="20"/>
        </w:rPr>
        <w:t>époque</w:t>
      </w:r>
      <w:r w:rsidR="005D29F6">
        <w:rPr>
          <w:rFonts w:ascii="Comic Sans MS" w:hAnsi="Comic Sans MS" w:cs="Tahoma"/>
          <w:sz w:val="20"/>
        </w:rPr>
        <w:t>: Pr</w:t>
      </w:r>
      <w:r w:rsidR="006649C5">
        <w:rPr>
          <w:rFonts w:ascii="Comic Sans MS" w:hAnsi="Comic Sans MS" w:cs="Tahoma"/>
          <w:sz w:val="20"/>
        </w:rPr>
        <w:t xml:space="preserve">adier, Bosio, Gosse et </w:t>
      </w:r>
      <w:proofErr w:type="spellStart"/>
      <w:r w:rsidR="006649C5">
        <w:rPr>
          <w:rFonts w:ascii="Comic Sans MS" w:hAnsi="Comic Sans MS" w:cs="Tahoma"/>
          <w:sz w:val="20"/>
        </w:rPr>
        <w:t>Barrias</w:t>
      </w:r>
      <w:proofErr w:type="spellEnd"/>
      <w:r w:rsidR="006649C5">
        <w:rPr>
          <w:rFonts w:ascii="Comic Sans MS" w:hAnsi="Comic Sans MS" w:cs="Tahoma"/>
          <w:sz w:val="20"/>
        </w:rPr>
        <w:t>. L</w:t>
      </w:r>
      <w:r w:rsidR="006649C5" w:rsidRPr="00E92887">
        <w:rPr>
          <w:rFonts w:ascii="Comic Sans MS" w:hAnsi="Comic Sans MS" w:cs="Tahoma"/>
          <w:sz w:val="20"/>
        </w:rPr>
        <w:t>es régisseurs de ce Cirque</w:t>
      </w:r>
      <w:r w:rsidR="006649C5">
        <w:rPr>
          <w:rFonts w:ascii="Comic Sans MS" w:hAnsi="Comic Sans MS" w:cs="Tahoma"/>
          <w:sz w:val="20"/>
        </w:rPr>
        <w:t>,</w:t>
      </w:r>
      <w:r w:rsidR="006649C5" w:rsidRPr="00E92887">
        <w:rPr>
          <w:rFonts w:ascii="Comic Sans MS" w:hAnsi="Comic Sans MS" w:cs="Tahoma"/>
          <w:sz w:val="20"/>
        </w:rPr>
        <w:t xml:space="preserve"> </w:t>
      </w:r>
      <w:proofErr w:type="spellStart"/>
      <w:r w:rsidR="00E92887" w:rsidRPr="00E92887">
        <w:rPr>
          <w:rFonts w:ascii="Comic Sans MS" w:hAnsi="Comic Sans MS" w:cs="Tahoma"/>
          <w:sz w:val="20"/>
        </w:rPr>
        <w:t>Franconi</w:t>
      </w:r>
      <w:proofErr w:type="spellEnd"/>
      <w:r w:rsidR="00E92887" w:rsidRPr="00E92887">
        <w:rPr>
          <w:rFonts w:ascii="Comic Sans MS" w:hAnsi="Comic Sans MS" w:cs="Tahoma"/>
          <w:sz w:val="20"/>
        </w:rPr>
        <w:t xml:space="preserve"> et </w:t>
      </w:r>
      <w:proofErr w:type="spellStart"/>
      <w:r w:rsidR="00E92887" w:rsidRPr="00E92887">
        <w:rPr>
          <w:rFonts w:ascii="Comic Sans MS" w:hAnsi="Comic Sans MS" w:cs="Tahoma"/>
          <w:sz w:val="20"/>
        </w:rPr>
        <w:t>Baucher</w:t>
      </w:r>
      <w:bookmarkStart w:id="0" w:name="_GoBack"/>
      <w:bookmarkEnd w:id="0"/>
      <w:proofErr w:type="spellEnd"/>
      <w:r w:rsidR="006649C5">
        <w:rPr>
          <w:rFonts w:ascii="Comic Sans MS" w:hAnsi="Comic Sans MS" w:cs="Tahoma"/>
          <w:sz w:val="20"/>
        </w:rPr>
        <w:t xml:space="preserve"> se</w:t>
      </w:r>
      <w:r w:rsidR="00E92887" w:rsidRPr="00E92887">
        <w:rPr>
          <w:rFonts w:ascii="Comic Sans MS" w:hAnsi="Comic Sans MS" w:cs="Tahoma"/>
          <w:sz w:val="20"/>
        </w:rPr>
        <w:t xml:space="preserve"> sont </w:t>
      </w:r>
      <w:r w:rsidR="006649C5" w:rsidRPr="00E92887">
        <w:rPr>
          <w:rFonts w:ascii="Comic Sans MS" w:hAnsi="Comic Sans MS" w:cs="Tahoma"/>
          <w:sz w:val="20"/>
        </w:rPr>
        <w:t>voués</w:t>
      </w:r>
      <w:r w:rsidR="00E92887" w:rsidRPr="00E92887">
        <w:rPr>
          <w:rFonts w:ascii="Comic Sans MS" w:hAnsi="Comic Sans MS" w:cs="Tahoma"/>
          <w:sz w:val="20"/>
        </w:rPr>
        <w:t xml:space="preserve"> pour</w:t>
      </w:r>
      <w:r w:rsidR="00E92887" w:rsidRPr="00142A8B">
        <w:rPr>
          <w:rFonts w:ascii="Comic Sans MS" w:hAnsi="Comic Sans MS" w:cs="Tahoma"/>
          <w:sz w:val="20"/>
        </w:rPr>
        <w:t xml:space="preserve"> l’essentiel à l</w:t>
      </w:r>
      <w:r w:rsidR="00E92887" w:rsidRPr="00142A8B">
        <w:rPr>
          <w:rFonts w:ascii="Comic Sans MS" w:hAnsi="Comic Sans MS" w:cs="Comic Sans MS"/>
          <w:sz w:val="20"/>
        </w:rPr>
        <w:t>’</w:t>
      </w:r>
      <w:r w:rsidR="00E92887" w:rsidRPr="00142A8B">
        <w:rPr>
          <w:rFonts w:ascii="Comic Sans MS" w:hAnsi="Comic Sans MS" w:cs="Tahoma"/>
          <w:sz w:val="20"/>
        </w:rPr>
        <w:t xml:space="preserve">art </w:t>
      </w:r>
      <w:r w:rsidR="00142A8B" w:rsidRPr="00142A8B">
        <w:rPr>
          <w:rFonts w:ascii="Comic Sans MS" w:hAnsi="Comic Sans MS" w:cs="Tahoma"/>
          <w:sz w:val="20"/>
        </w:rPr>
        <w:t>équestre</w:t>
      </w:r>
      <w:r w:rsidR="00E92887" w:rsidRPr="00142A8B">
        <w:rPr>
          <w:rFonts w:ascii="Comic Sans MS" w:hAnsi="Comic Sans MS" w:cs="Tahoma"/>
          <w:sz w:val="20"/>
        </w:rPr>
        <w:t>.</w:t>
      </w:r>
    </w:p>
    <w:p w:rsidR="004E0D98" w:rsidRPr="00142A8B" w:rsidRDefault="00142A8B" w:rsidP="006649C5">
      <w:pPr>
        <w:spacing w:before="120" w:after="120"/>
        <w:jc w:val="center"/>
        <w:rPr>
          <w:rFonts w:ascii="Comic Sans MS" w:hAnsi="Comic Sans MS" w:cs="Arial"/>
          <w:b/>
          <w:color w:val="2C2C2C"/>
          <w:sz w:val="20"/>
        </w:rPr>
      </w:pPr>
      <w:r w:rsidRPr="00490C04">
        <w:rPr>
          <w:rFonts w:ascii="Comic Sans MS" w:hAnsi="Comic Sans MS" w:cs="Arial"/>
          <w:b/>
          <w:color w:val="2C2C2C"/>
          <w:sz w:val="20"/>
        </w:rPr>
        <w:t>S</w:t>
      </w:r>
      <w:r w:rsidR="00367F07" w:rsidRPr="00490C04">
        <w:rPr>
          <w:rFonts w:ascii="Comic Sans MS" w:hAnsi="Comic Sans MS" w:cs="Arial"/>
          <w:b/>
          <w:color w:val="2C2C2C"/>
          <w:sz w:val="20"/>
        </w:rPr>
        <w:t>pectacle de qualité a</w:t>
      </w:r>
      <w:r w:rsidR="004E0D98" w:rsidRPr="00490C04">
        <w:rPr>
          <w:rFonts w:ascii="Comic Sans MS" w:hAnsi="Comic Sans MS" w:cs="Arial"/>
          <w:b/>
          <w:color w:val="2C2C2C"/>
          <w:sz w:val="20"/>
        </w:rPr>
        <w:t xml:space="preserve">u </w:t>
      </w:r>
      <w:r w:rsidR="00396AD7" w:rsidRPr="00490C04">
        <w:rPr>
          <w:rFonts w:ascii="Comic Sans MS" w:hAnsi="Comic Sans MS" w:cs="Arial"/>
          <w:b/>
          <w:color w:val="2C2C2C"/>
          <w:sz w:val="20"/>
        </w:rPr>
        <w:t>cœur</w:t>
      </w:r>
      <w:r w:rsidR="004E0D98" w:rsidRPr="00490C04">
        <w:rPr>
          <w:rFonts w:ascii="Comic Sans MS" w:hAnsi="Comic Sans MS" w:cs="Arial"/>
          <w:b/>
          <w:color w:val="2C2C2C"/>
          <w:sz w:val="20"/>
        </w:rPr>
        <w:t xml:space="preserve"> du plus ancien cirque du monde, retrouvez acrobates, trapézistes, tigres, chiens et chevaux, ainsi que les clowns et </w:t>
      </w:r>
      <w:r w:rsidR="00367F07" w:rsidRPr="00490C04">
        <w:rPr>
          <w:rFonts w:ascii="Comic Sans MS" w:hAnsi="Comic Sans MS" w:cs="Arial"/>
          <w:b/>
          <w:color w:val="2C2C2C"/>
          <w:sz w:val="20"/>
        </w:rPr>
        <w:t>l'orche</w:t>
      </w:r>
      <w:r w:rsidR="005D29F6" w:rsidRPr="00490C04">
        <w:rPr>
          <w:rFonts w:ascii="Comic Sans MS" w:hAnsi="Comic Sans MS" w:cs="Arial"/>
          <w:b/>
          <w:color w:val="2C2C2C"/>
          <w:sz w:val="20"/>
        </w:rPr>
        <w:t xml:space="preserve">stre du Cirque d'Hiver et </w:t>
      </w:r>
      <w:r w:rsidRPr="00490C04">
        <w:rPr>
          <w:rFonts w:ascii="Comic Sans MS" w:hAnsi="Comic Sans MS" w:cs="Arial"/>
          <w:b/>
          <w:color w:val="2C2C2C"/>
          <w:sz w:val="20"/>
        </w:rPr>
        <w:t>ces danseurs. Spectacle</w:t>
      </w:r>
      <w:r w:rsidR="004E0D98" w:rsidRPr="00490C04">
        <w:rPr>
          <w:rFonts w:ascii="Comic Sans MS" w:hAnsi="Comic Sans MS" w:cs="Arial"/>
          <w:b/>
          <w:color w:val="2C2C2C"/>
          <w:sz w:val="20"/>
        </w:rPr>
        <w:t xml:space="preserve"> </w:t>
      </w:r>
      <w:r w:rsidRPr="00490C04">
        <w:rPr>
          <w:rFonts w:ascii="Comic Sans MS" w:hAnsi="Comic Sans MS" w:cs="Arial"/>
          <w:b/>
          <w:color w:val="2C2C2C"/>
          <w:sz w:val="20"/>
        </w:rPr>
        <w:t>à vous couper le souffle</w:t>
      </w:r>
      <w:r w:rsidR="006649C5">
        <w:rPr>
          <w:rFonts w:ascii="Comic Sans MS" w:hAnsi="Comic Sans MS" w:cs="Arial"/>
          <w:b/>
          <w:color w:val="2C2C2C"/>
          <w:sz w:val="20"/>
        </w:rPr>
        <w:t xml:space="preserve">. </w:t>
      </w:r>
      <w:r>
        <w:rPr>
          <w:rFonts w:ascii="Comic Sans MS" w:hAnsi="Comic Sans MS" w:cs="Arial"/>
          <w:b/>
          <w:color w:val="2C2C2C"/>
          <w:sz w:val="20"/>
        </w:rPr>
        <w:t>Retrouvez une âme d’enfant !</w:t>
      </w:r>
    </w:p>
    <w:p w:rsidR="004E0D98" w:rsidRPr="00142A8B" w:rsidRDefault="00A256DC" w:rsidP="006649C5">
      <w:pPr>
        <w:spacing w:before="120" w:after="120"/>
        <w:rPr>
          <w:rFonts w:ascii="Arial" w:hAnsi="Arial" w:cs="Arial"/>
          <w:b/>
          <w:color w:val="2C2C2C"/>
          <w:sz w:val="2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C92C6D" wp14:editId="6DBA11BC">
                <wp:simplePos x="0" y="0"/>
                <wp:positionH relativeFrom="column">
                  <wp:posOffset>89065</wp:posOffset>
                </wp:positionH>
                <wp:positionV relativeFrom="paragraph">
                  <wp:posOffset>4354</wp:posOffset>
                </wp:positionV>
                <wp:extent cx="6403975" cy="1270660"/>
                <wp:effectExtent l="0" t="0" r="0" b="571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12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CEC" w:rsidRPr="005E2CA5" w:rsidRDefault="003B66B1" w:rsidP="00902382">
                            <w:pPr>
                              <w:shd w:val="clear" w:color="auto" w:fill="00000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30</w:t>
                            </w:r>
                            <w:r w:rsidR="00B96C1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5F3CEC" w:rsidRPr="005E2CA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places maximum</w:t>
                            </w:r>
                            <w:r w:rsidR="005F3CEC" w:rsidRPr="005E2CA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-  aucune réservation par téléphone</w:t>
                            </w:r>
                          </w:p>
                          <w:p w:rsidR="00490C04" w:rsidRPr="00490C04" w:rsidRDefault="00490C04" w:rsidP="001E661A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F3CEC" w:rsidRDefault="005F3CEC" w:rsidP="001E661A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70F0B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Réservation</w:t>
                            </w:r>
                            <w:r w:rsidR="00396AD7"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 : Gaëlle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Bonabe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Pos</w:t>
                            </w:r>
                            <w:r w:rsidR="00396AD7"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te 42 75 – Catherine GIUDICI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Poste 91 81</w:t>
                            </w:r>
                            <w:r w:rsidR="00167AE1"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396AD7"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Jacqueline Salim P</w:t>
                            </w:r>
                            <w:r w:rsidR="00167AE1">
                              <w:rPr>
                                <w:rFonts w:ascii="Calibri" w:hAnsi="Calibr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oste 9118</w:t>
                            </w:r>
                          </w:p>
                          <w:p w:rsidR="00490C04" w:rsidRPr="00490C04" w:rsidRDefault="00490C04" w:rsidP="001E661A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5D29F6" w:rsidRDefault="005D29F6" w:rsidP="005D29F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94DCF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Merci de transmettre votre réservation accompagnée de votre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règlement</w:t>
                            </w:r>
                            <w:r w:rsidRPr="00270F0B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90C04" w:rsidRPr="00490C04" w:rsidRDefault="00490C04" w:rsidP="005D29F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F3CEC" w:rsidRPr="00490C04" w:rsidRDefault="00490C04" w:rsidP="00490C04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Avant le 30 juin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7pt;margin-top:.35pt;width:504.25pt;height:100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g3tgIAALs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" filled="f" stroked="f">
                <v:textbox>
                  <w:txbxContent>
                    <w:p w:rsidR="005F3CEC" w:rsidRPr="005E2CA5" w:rsidRDefault="003B66B1" w:rsidP="00902382">
                      <w:pPr>
                        <w:shd w:val="clear" w:color="auto" w:fill="00000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30</w:t>
                      </w:r>
                      <w:r w:rsidR="00B96C1D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5F3CEC" w:rsidRPr="005E2CA5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places maximum</w:t>
                      </w:r>
                      <w:r w:rsidR="005F3CEC" w:rsidRPr="005E2CA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-  aucune réservation par téléphone</w:t>
                      </w:r>
                    </w:p>
                    <w:p w:rsidR="00490C04" w:rsidRPr="00490C04" w:rsidRDefault="00490C04" w:rsidP="001E661A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</w:rPr>
                      </w:pPr>
                    </w:p>
                    <w:p w:rsidR="005F3CEC" w:rsidRDefault="005F3CEC" w:rsidP="001E661A">
                      <w:pPr>
                        <w:jc w:val="center"/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70F0B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Réservation</w:t>
                      </w:r>
                      <w:r w:rsidR="00396AD7"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> : Gaëlle</w:t>
                      </w:r>
                      <w:r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>Bonabe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 xml:space="preserve"> Pos</w:t>
                      </w:r>
                      <w:r w:rsidR="00396AD7"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 xml:space="preserve">te 42 75 – Catherine GIUDICI </w:t>
                      </w:r>
                      <w:r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>Poste 91 81</w:t>
                      </w:r>
                      <w:r w:rsidR="00167AE1"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 xml:space="preserve"> –</w:t>
                      </w:r>
                      <w:r w:rsidR="00396AD7"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 xml:space="preserve"> Jacqueline Salim P</w:t>
                      </w:r>
                      <w:r w:rsidR="00167AE1">
                        <w:rPr>
                          <w:rFonts w:ascii="Calibri" w:hAnsi="Calibri" w:cs="Arial"/>
                          <w:b/>
                          <w:color w:val="FF0000"/>
                          <w:sz w:val="22"/>
                          <w:szCs w:val="22"/>
                        </w:rPr>
                        <w:t>oste 9118</w:t>
                      </w:r>
                    </w:p>
                    <w:p w:rsidR="00490C04" w:rsidRPr="00490C04" w:rsidRDefault="00490C04" w:rsidP="001E661A">
                      <w:pPr>
                        <w:jc w:val="center"/>
                        <w:rPr>
                          <w:rFonts w:ascii="Calibri" w:hAnsi="Calibr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5D29F6" w:rsidRDefault="005D29F6" w:rsidP="005D29F6">
                      <w:pPr>
                        <w:jc w:val="center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D94DCF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Merci de transmettre votre réservation accompagnée de votre </w:t>
                      </w: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règlement</w:t>
                      </w:r>
                      <w:r w:rsidRPr="00270F0B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490C04" w:rsidRPr="00490C04" w:rsidRDefault="00490C04" w:rsidP="005D29F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</w:rPr>
                      </w:pPr>
                    </w:p>
                    <w:p w:rsidR="005F3CEC" w:rsidRPr="00490C04" w:rsidRDefault="00490C04" w:rsidP="00490C04">
                      <w:pPr>
                        <w:jc w:val="center"/>
                        <w:rPr>
                          <w:rFonts w:ascii="Calibri" w:hAnsi="Calibri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FF0000"/>
                          <w:sz w:val="28"/>
                          <w:szCs w:val="28"/>
                        </w:rPr>
                        <w:t>Avant le 30 juin 2015</w:t>
                      </w:r>
                    </w:p>
                  </w:txbxContent>
                </v:textbox>
              </v:shape>
            </w:pict>
          </mc:Fallback>
        </mc:AlternateContent>
      </w:r>
    </w:p>
    <w:p w:rsidR="00CC7C0E" w:rsidRDefault="00CC7C0E" w:rsidP="006649C5">
      <w:pPr>
        <w:spacing w:before="120" w:after="120"/>
        <w:rPr>
          <w:rFonts w:ascii="Arial" w:hAnsi="Arial" w:cs="Arial"/>
          <w:b/>
          <w:sz w:val="12"/>
        </w:rPr>
      </w:pPr>
    </w:p>
    <w:p w:rsidR="00490C04" w:rsidRDefault="00490C04" w:rsidP="006649C5">
      <w:pPr>
        <w:spacing w:before="120" w:after="120"/>
        <w:rPr>
          <w:rFonts w:ascii="Arial" w:hAnsi="Arial" w:cs="Arial"/>
          <w:b/>
          <w:sz w:val="12"/>
        </w:rPr>
      </w:pPr>
    </w:p>
    <w:p w:rsidR="00490C04" w:rsidRDefault="00490C04" w:rsidP="006649C5">
      <w:pPr>
        <w:spacing w:before="120" w:after="120"/>
        <w:rPr>
          <w:rFonts w:ascii="Arial" w:hAnsi="Arial" w:cs="Arial"/>
          <w:b/>
          <w:sz w:val="12"/>
        </w:rPr>
      </w:pPr>
    </w:p>
    <w:p w:rsidR="00490C04" w:rsidRDefault="00490C04" w:rsidP="006649C5">
      <w:pPr>
        <w:spacing w:before="120" w:after="120"/>
        <w:rPr>
          <w:rFonts w:ascii="Arial" w:hAnsi="Arial" w:cs="Arial"/>
          <w:b/>
          <w:sz w:val="12"/>
        </w:rPr>
      </w:pPr>
    </w:p>
    <w:p w:rsidR="00490C04" w:rsidRDefault="00490C04" w:rsidP="006649C5">
      <w:pPr>
        <w:spacing w:before="120" w:after="120"/>
        <w:rPr>
          <w:rFonts w:ascii="Arial" w:hAnsi="Arial" w:cs="Arial"/>
          <w:b/>
          <w:sz w:val="12"/>
        </w:rPr>
      </w:pPr>
    </w:p>
    <w:p w:rsidR="006649C5" w:rsidRDefault="006649C5" w:rsidP="006649C5">
      <w:pPr>
        <w:spacing w:before="120" w:after="120"/>
        <w:rPr>
          <w:rFonts w:ascii="Arial" w:hAnsi="Arial" w:cs="Arial"/>
          <w:b/>
          <w:sz w:val="12"/>
        </w:rPr>
      </w:pPr>
    </w:p>
    <w:tbl>
      <w:tblPr>
        <w:tblW w:w="9719" w:type="dxa"/>
        <w:tblInd w:w="3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2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567"/>
        <w:gridCol w:w="1593"/>
        <w:gridCol w:w="1559"/>
      </w:tblGrid>
      <w:tr w:rsidR="00902382" w:rsidRPr="00206D20" w:rsidTr="00CC7C0E">
        <w:trPr>
          <w:cantSplit/>
          <w:trHeight w:val="513"/>
        </w:trPr>
        <w:tc>
          <w:tcPr>
            <w:tcW w:w="6567" w:type="dxa"/>
            <w:vAlign w:val="center"/>
          </w:tcPr>
          <w:p w:rsidR="00902382" w:rsidRPr="00206D20" w:rsidRDefault="00902382" w:rsidP="006649C5">
            <w:pPr>
              <w:spacing w:before="120" w:after="120"/>
              <w:ind w:left="142"/>
              <w:jc w:val="center"/>
              <w:rPr>
                <w:rFonts w:ascii="Arial" w:hAnsi="Arial" w:cs="Arial"/>
                <w:b/>
                <w:sz w:val="20"/>
              </w:rPr>
            </w:pPr>
            <w:r w:rsidRPr="00206D20">
              <w:rPr>
                <w:rFonts w:ascii="Arial" w:hAnsi="Arial" w:cs="Arial"/>
                <w:b/>
                <w:sz w:val="20"/>
              </w:rPr>
              <w:t xml:space="preserve">Nom </w:t>
            </w:r>
            <w:r w:rsidRPr="00367F07">
              <w:rPr>
                <w:rFonts w:ascii="Arial" w:hAnsi="Arial" w:cs="Arial"/>
                <w:sz w:val="20"/>
              </w:rPr>
              <w:t xml:space="preserve">...................................... </w:t>
            </w:r>
            <w:r>
              <w:rPr>
                <w:rFonts w:ascii="Arial" w:hAnsi="Arial" w:cs="Arial"/>
                <w:b/>
                <w:sz w:val="20"/>
              </w:rPr>
              <w:t>Service</w:t>
            </w:r>
            <w:r w:rsidRPr="00367F07">
              <w:rPr>
                <w:rFonts w:ascii="Arial" w:hAnsi="Arial" w:cs="Arial"/>
                <w:sz w:val="20"/>
              </w:rPr>
              <w:t xml:space="preserve"> ........................................</w:t>
            </w:r>
          </w:p>
        </w:tc>
        <w:tc>
          <w:tcPr>
            <w:tcW w:w="3152" w:type="dxa"/>
            <w:gridSpan w:val="2"/>
            <w:vAlign w:val="center"/>
          </w:tcPr>
          <w:p w:rsidR="00902382" w:rsidRPr="00206D20" w:rsidRDefault="00902382" w:rsidP="006649C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206D20">
              <w:rPr>
                <w:rFonts w:ascii="Arial" w:hAnsi="Arial" w:cs="Arial"/>
                <w:b/>
                <w:sz w:val="20"/>
              </w:rPr>
              <w:t>Réservations</w:t>
            </w:r>
            <w:r w:rsidR="00311E46" w:rsidRPr="00311E46">
              <w:rPr>
                <w:rFonts w:ascii="Arial" w:hAnsi="Arial" w:cs="Arial"/>
                <w:b/>
                <w:color w:val="FF0000"/>
                <w:sz w:val="22"/>
              </w:rPr>
              <w:t xml:space="preserve"> (*)</w:t>
            </w:r>
          </w:p>
        </w:tc>
      </w:tr>
      <w:tr w:rsidR="00902382" w:rsidRPr="00206D20" w:rsidTr="006649C5">
        <w:trPr>
          <w:cantSplit/>
          <w:trHeight w:val="3542"/>
        </w:trPr>
        <w:tc>
          <w:tcPr>
            <w:tcW w:w="6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15D0" w:rsidRPr="00A74EB3" w:rsidRDefault="00E92887" w:rsidP="006649C5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 Black" w:hAnsi="Arial Black" w:cs="Arial"/>
                <w:b/>
                <w:color w:val="99CC00"/>
                <w:spacing w:val="-16"/>
                <w:sz w:val="48"/>
                <w:szCs w:val="52"/>
              </w:rPr>
            </w:pPr>
            <w:r>
              <w:rPr>
                <w:rFonts w:ascii="Arial Black" w:hAnsi="Arial Black" w:cs="Arial"/>
                <w:b/>
                <w:color w:val="92D050"/>
                <w:sz w:val="32"/>
              </w:rPr>
              <w:t>Cirque d’Hiver Paris</w:t>
            </w:r>
          </w:p>
          <w:p w:rsidR="00902382" w:rsidRPr="006649C5" w:rsidRDefault="00B96C1D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Dimanche 18 octobre</w:t>
            </w:r>
            <w:r w:rsidR="00F515D0">
              <w:rPr>
                <w:rFonts w:ascii="Arial" w:hAnsi="Arial" w:cs="Arial"/>
                <w:b/>
                <w:sz w:val="20"/>
              </w:rPr>
              <w:t xml:space="preserve"> 2015</w:t>
            </w:r>
            <w:r w:rsidR="00622732" w:rsidRPr="00622732">
              <w:rPr>
                <w:rFonts w:ascii="Arial" w:hAnsi="Arial" w:cs="Arial"/>
                <w:b/>
                <w:sz w:val="20"/>
              </w:rPr>
              <w:t xml:space="preserve">  – transport autocar</w:t>
            </w:r>
            <w:r w:rsidR="00367F07">
              <w:rPr>
                <w:rFonts w:ascii="Arial" w:hAnsi="Arial" w:cs="Arial"/>
                <w:b/>
                <w:sz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</w:rPr>
              <w:t>départ 14h30</w:t>
            </w:r>
          </w:p>
          <w:p w:rsidR="00902382" w:rsidRPr="00206D20" w:rsidRDefault="00E92887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Place 1</w:t>
            </w:r>
            <w:r w:rsidR="00367F07">
              <w:rPr>
                <w:rFonts w:ascii="Arial" w:hAnsi="Arial" w:cs="Arial"/>
                <w:sz w:val="20"/>
                <w:vertAlign w:val="superscript"/>
              </w:rPr>
              <w:t>é</w:t>
            </w:r>
            <w:r w:rsidRPr="00E92887">
              <w:rPr>
                <w:rFonts w:ascii="Arial" w:hAnsi="Arial" w:cs="Arial"/>
                <w:sz w:val="20"/>
                <w:vertAlign w:val="superscript"/>
              </w:rPr>
              <w:t>re</w:t>
            </w:r>
            <w:r>
              <w:rPr>
                <w:rFonts w:ascii="Arial" w:hAnsi="Arial" w:cs="Arial"/>
                <w:sz w:val="20"/>
              </w:rPr>
              <w:t xml:space="preserve"> catégorie</w:t>
            </w:r>
          </w:p>
          <w:p w:rsidR="00EF79C3" w:rsidRPr="00490C04" w:rsidRDefault="004C0B4D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="00B97C89">
              <w:rPr>
                <w:rFonts w:ascii="Arial" w:hAnsi="Arial" w:cs="Arial"/>
                <w:sz w:val="20"/>
              </w:rPr>
              <w:t xml:space="preserve">rix public </w:t>
            </w:r>
            <w:r w:rsidR="00EF79C3">
              <w:rPr>
                <w:rFonts w:ascii="Arial" w:hAnsi="Arial" w:cs="Arial"/>
                <w:sz w:val="20"/>
              </w:rPr>
              <w:t>(</w:t>
            </w:r>
            <w:r w:rsidR="00EF79C3" w:rsidRPr="00EF79C3">
              <w:rPr>
                <w:rFonts w:ascii="Arial" w:hAnsi="Arial" w:cs="Arial"/>
                <w:i/>
                <w:sz w:val="18"/>
                <w:szCs w:val="18"/>
              </w:rPr>
              <w:t>transport inclus</w:t>
            </w:r>
            <w:r w:rsidR="00EF79C3">
              <w:rPr>
                <w:rFonts w:ascii="Arial" w:hAnsi="Arial" w:cs="Arial"/>
                <w:sz w:val="20"/>
              </w:rPr>
              <w:t>)</w:t>
            </w:r>
            <w:r w:rsidR="00367F07">
              <w:rPr>
                <w:rFonts w:ascii="Arial" w:hAnsi="Arial" w:cs="Arial"/>
                <w:sz w:val="20"/>
              </w:rPr>
              <w:t xml:space="preserve"> - </w:t>
            </w:r>
            <w:r w:rsidR="00EF79C3" w:rsidRPr="00367F07">
              <w:rPr>
                <w:rFonts w:ascii="Arial" w:hAnsi="Arial" w:cs="Arial"/>
                <w:b/>
                <w:sz w:val="20"/>
              </w:rPr>
              <w:t>61</w:t>
            </w:r>
            <w:r w:rsidR="00B97C89" w:rsidRPr="00367F07">
              <w:rPr>
                <w:rFonts w:ascii="Arial" w:hAnsi="Arial" w:cs="Arial"/>
                <w:b/>
                <w:sz w:val="20"/>
              </w:rPr>
              <w:t xml:space="preserve"> €</w:t>
            </w:r>
          </w:p>
          <w:p w:rsidR="00A256DC" w:rsidRPr="006649C5" w:rsidRDefault="00EF79C3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C0B4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Tarif identique pour les </w:t>
            </w:r>
            <w:r w:rsidR="004C0B4D" w:rsidRPr="004C0B4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adultes et </w:t>
            </w:r>
            <w:r w:rsidRPr="004C0B4D">
              <w:rPr>
                <w:rFonts w:ascii="Arial" w:hAnsi="Arial" w:cs="Arial"/>
                <w:b/>
                <w:i/>
                <w:sz w:val="22"/>
                <w:szCs w:val="22"/>
              </w:rPr>
              <w:t>enfants à partir de 2 ans.</w:t>
            </w:r>
          </w:p>
          <w:p w:rsidR="00A256DC" w:rsidRDefault="00902382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sz w:val="20"/>
              </w:rPr>
            </w:pPr>
            <w:r w:rsidRPr="005A35B2">
              <w:rPr>
                <w:rFonts w:ascii="Arial" w:hAnsi="Arial" w:cs="Arial"/>
                <w:sz w:val="20"/>
              </w:rPr>
              <w:t>Nom</w:t>
            </w:r>
            <w:r w:rsidR="00396AD7">
              <w:rPr>
                <w:rFonts w:ascii="Arial" w:hAnsi="Arial" w:cs="Arial"/>
                <w:sz w:val="20"/>
              </w:rPr>
              <w:t>s</w:t>
            </w:r>
            <w:r w:rsidRPr="005A35B2">
              <w:rPr>
                <w:rFonts w:ascii="Arial" w:hAnsi="Arial" w:cs="Arial"/>
                <w:sz w:val="20"/>
              </w:rPr>
              <w:t xml:space="preserve"> </w:t>
            </w:r>
            <w:r w:rsidR="004C0B4D">
              <w:rPr>
                <w:rFonts w:ascii="Arial" w:hAnsi="Arial" w:cs="Arial"/>
                <w:sz w:val="20"/>
              </w:rPr>
              <w:t>et p</w:t>
            </w:r>
            <w:r w:rsidRPr="005A35B2">
              <w:rPr>
                <w:rFonts w:ascii="Arial" w:hAnsi="Arial" w:cs="Arial"/>
                <w:sz w:val="20"/>
              </w:rPr>
              <w:t>rénom</w:t>
            </w:r>
            <w:r w:rsidR="00396AD7">
              <w:rPr>
                <w:rFonts w:ascii="Arial" w:hAnsi="Arial" w:cs="Arial"/>
                <w:sz w:val="20"/>
              </w:rPr>
              <w:t>s</w:t>
            </w:r>
            <w:r w:rsidRPr="005A35B2">
              <w:rPr>
                <w:rFonts w:ascii="Arial" w:hAnsi="Arial" w:cs="Arial"/>
                <w:sz w:val="20"/>
              </w:rPr>
              <w:t xml:space="preserve"> des personnes accompagnant</w:t>
            </w:r>
            <w:r w:rsidR="00367F07">
              <w:rPr>
                <w:rFonts w:ascii="Arial" w:hAnsi="Arial" w:cs="Arial"/>
                <w:sz w:val="20"/>
              </w:rPr>
              <w:t xml:space="preserve">es </w:t>
            </w:r>
            <w:r w:rsidRPr="00206D20">
              <w:rPr>
                <w:rFonts w:ascii="Arial" w:hAnsi="Arial" w:cs="Arial"/>
                <w:sz w:val="20"/>
              </w:rPr>
              <w:t xml:space="preserve">: </w:t>
            </w:r>
            <w:r w:rsidR="004C0B4D" w:rsidRPr="00490C04">
              <w:rPr>
                <w:rFonts w:ascii="Arial" w:hAnsi="Arial" w:cs="Arial"/>
                <w:sz w:val="16"/>
                <w:szCs w:val="16"/>
              </w:rPr>
              <w:t>………………</w:t>
            </w:r>
            <w:r w:rsidR="00367F07" w:rsidRPr="00490C04">
              <w:rPr>
                <w:rFonts w:ascii="Arial" w:hAnsi="Arial" w:cs="Arial"/>
                <w:sz w:val="16"/>
                <w:szCs w:val="16"/>
              </w:rPr>
              <w:t>.....</w:t>
            </w:r>
            <w:r w:rsidR="00490C04">
              <w:rPr>
                <w:rFonts w:ascii="Arial" w:hAnsi="Arial" w:cs="Arial"/>
                <w:sz w:val="16"/>
                <w:szCs w:val="16"/>
              </w:rPr>
              <w:t>........</w:t>
            </w:r>
            <w:r w:rsidR="00367F07" w:rsidRPr="00490C04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490C04" w:rsidRPr="00490C04" w:rsidRDefault="00490C04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256DC" w:rsidRPr="00490C04" w:rsidRDefault="00A256DC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ind w:left="142"/>
              <w:rPr>
                <w:rFonts w:ascii="Arial" w:hAnsi="Arial" w:cs="Arial"/>
                <w:sz w:val="16"/>
                <w:szCs w:val="16"/>
              </w:rPr>
            </w:pPr>
            <w:r w:rsidRPr="00490C04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</w:t>
            </w:r>
            <w:r w:rsidR="00490C04">
              <w:rPr>
                <w:rFonts w:ascii="Arial" w:hAnsi="Arial" w:cs="Arial"/>
                <w:sz w:val="16"/>
                <w:szCs w:val="16"/>
              </w:rPr>
              <w:t>…………………………….</w:t>
            </w:r>
          </w:p>
          <w:p w:rsidR="00490C04" w:rsidRPr="00490C04" w:rsidRDefault="00490C04" w:rsidP="00490C04">
            <w:pPr>
              <w:tabs>
                <w:tab w:val="right" w:leader="dot" w:pos="5600"/>
                <w:tab w:val="right" w:leader="dot" w:pos="5660"/>
              </w:tabs>
              <w:spacing w:before="120" w:after="120"/>
              <w:rPr>
                <w:rFonts w:ascii="Arial" w:hAnsi="Arial" w:cs="Arial"/>
                <w:sz w:val="16"/>
                <w:szCs w:val="16"/>
              </w:rPr>
            </w:pPr>
          </w:p>
          <w:p w:rsidR="00902382" w:rsidRPr="00206D20" w:rsidRDefault="00A256DC" w:rsidP="006649C5">
            <w:pPr>
              <w:tabs>
                <w:tab w:val="right" w:leader="dot" w:pos="5600"/>
                <w:tab w:val="right" w:leader="dot" w:pos="5660"/>
              </w:tabs>
              <w:spacing w:before="120" w:after="120"/>
              <w:ind w:left="142"/>
              <w:rPr>
                <w:rFonts w:ascii="Arial" w:hAnsi="Arial" w:cs="Arial"/>
                <w:sz w:val="20"/>
              </w:rPr>
            </w:pPr>
            <w:r w:rsidRPr="00490C04">
              <w:rPr>
                <w:rFonts w:ascii="Arial" w:hAnsi="Arial" w:cs="Arial"/>
                <w:sz w:val="16"/>
                <w:szCs w:val="16"/>
              </w:rPr>
              <w:t>………………………………………………………………………</w:t>
            </w:r>
            <w:r w:rsidR="004C0B4D" w:rsidRPr="00490C04">
              <w:rPr>
                <w:rFonts w:ascii="Arial" w:hAnsi="Arial" w:cs="Arial"/>
                <w:sz w:val="16"/>
                <w:szCs w:val="16"/>
              </w:rPr>
              <w:t>………</w:t>
            </w:r>
            <w:r w:rsidR="00490C04">
              <w:rPr>
                <w:rFonts w:ascii="Arial" w:hAnsi="Arial" w:cs="Arial"/>
                <w:sz w:val="16"/>
                <w:szCs w:val="16"/>
              </w:rPr>
              <w:t>……………………</w:t>
            </w:r>
            <w:r w:rsidR="004C0B4D" w:rsidRPr="00490C04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59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2382" w:rsidRPr="00367F07" w:rsidRDefault="00902382" w:rsidP="006649C5">
            <w:pPr>
              <w:spacing w:before="120" w:after="120"/>
              <w:jc w:val="center"/>
              <w:rPr>
                <w:rFonts w:ascii="Arial" w:hAnsi="Arial" w:cs="Arial"/>
                <w:i/>
                <w:szCs w:val="24"/>
              </w:rPr>
            </w:pPr>
            <w:r w:rsidRPr="00367F07">
              <w:rPr>
                <w:rFonts w:ascii="Arial" w:hAnsi="Arial" w:cs="Arial"/>
                <w:i/>
                <w:szCs w:val="24"/>
              </w:rPr>
              <w:t>Amicalistes</w:t>
            </w:r>
          </w:p>
          <w:p w:rsidR="00902382" w:rsidRPr="00367F07" w:rsidRDefault="00902382" w:rsidP="006649C5">
            <w:pPr>
              <w:spacing w:before="120" w:after="120"/>
              <w:rPr>
                <w:rFonts w:ascii="Arial" w:hAnsi="Arial" w:cs="Arial"/>
                <w:szCs w:val="24"/>
              </w:rPr>
            </w:pPr>
          </w:p>
          <w:p w:rsidR="00902382" w:rsidRPr="004C0B4D" w:rsidRDefault="00902382" w:rsidP="006649C5">
            <w:pPr>
              <w:spacing w:before="120" w:after="120"/>
              <w:rPr>
                <w:rFonts w:ascii="Arial" w:hAnsi="Arial" w:cs="Arial"/>
                <w:sz w:val="20"/>
              </w:rPr>
            </w:pPr>
          </w:p>
          <w:p w:rsidR="00B97C89" w:rsidRPr="004C0B4D" w:rsidRDefault="00B97C89" w:rsidP="006649C5">
            <w:pPr>
              <w:spacing w:before="120" w:after="120"/>
              <w:rPr>
                <w:rFonts w:ascii="Arial" w:hAnsi="Arial" w:cs="Arial"/>
                <w:sz w:val="20"/>
              </w:rPr>
            </w:pPr>
          </w:p>
          <w:p w:rsidR="00902382" w:rsidRDefault="00EF79C3" w:rsidP="006649C5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  <w:r w:rsidR="00930451">
              <w:rPr>
                <w:rFonts w:ascii="Arial" w:hAnsi="Arial" w:cs="Arial"/>
                <w:b/>
                <w:sz w:val="20"/>
              </w:rPr>
              <w:t xml:space="preserve"> </w:t>
            </w:r>
            <w:r w:rsidR="00902382">
              <w:rPr>
                <w:rFonts w:ascii="Arial" w:hAnsi="Arial" w:cs="Arial"/>
                <w:b/>
                <w:sz w:val="20"/>
              </w:rPr>
              <w:t xml:space="preserve">€ </w:t>
            </w:r>
            <w:r w:rsidR="004C0B4D">
              <w:rPr>
                <w:rFonts w:ascii="Arial" w:hAnsi="Arial" w:cs="Arial"/>
                <w:b/>
                <w:sz w:val="20"/>
              </w:rPr>
              <w:t>x …….</w:t>
            </w:r>
          </w:p>
          <w:p w:rsidR="004C0B4D" w:rsidRDefault="004C0B4D" w:rsidP="006649C5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  <w:p w:rsidR="004C0B4D" w:rsidRDefault="004C0B4D" w:rsidP="006649C5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=</w:t>
            </w:r>
          </w:p>
          <w:p w:rsidR="00902382" w:rsidRPr="00206D20" w:rsidRDefault="00902382" w:rsidP="006649C5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02382" w:rsidRPr="00367F07" w:rsidRDefault="00902382" w:rsidP="006649C5">
            <w:pPr>
              <w:spacing w:before="120" w:after="120"/>
              <w:jc w:val="center"/>
              <w:rPr>
                <w:rFonts w:ascii="Arial" w:hAnsi="Arial" w:cs="Arial"/>
                <w:i/>
                <w:szCs w:val="24"/>
              </w:rPr>
            </w:pPr>
            <w:r w:rsidRPr="00367F07">
              <w:rPr>
                <w:rFonts w:ascii="Arial" w:hAnsi="Arial" w:cs="Arial"/>
                <w:i/>
                <w:szCs w:val="24"/>
              </w:rPr>
              <w:t>Extérieurs</w:t>
            </w:r>
          </w:p>
          <w:p w:rsidR="00902382" w:rsidRPr="00367F07" w:rsidRDefault="00902382" w:rsidP="006649C5">
            <w:pPr>
              <w:spacing w:before="120" w:after="120"/>
              <w:ind w:hanging="80"/>
              <w:rPr>
                <w:rFonts w:ascii="Arial" w:hAnsi="Arial" w:cs="Arial"/>
                <w:b/>
                <w:i/>
                <w:szCs w:val="24"/>
              </w:rPr>
            </w:pPr>
          </w:p>
          <w:p w:rsidR="00B97C89" w:rsidRDefault="00B97C89" w:rsidP="006649C5">
            <w:pPr>
              <w:spacing w:before="120" w:after="120"/>
              <w:rPr>
                <w:rFonts w:ascii="Arial" w:hAnsi="Arial" w:cs="Arial"/>
                <w:b/>
                <w:i/>
                <w:sz w:val="20"/>
              </w:rPr>
            </w:pPr>
          </w:p>
          <w:p w:rsidR="00367F07" w:rsidRPr="004C0B4D" w:rsidRDefault="00367F07" w:rsidP="006649C5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  <w:p w:rsidR="00902382" w:rsidRDefault="00EF79C3" w:rsidP="006649C5">
            <w:pPr>
              <w:spacing w:before="120" w:after="120"/>
              <w:ind w:hanging="8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61</w:t>
            </w:r>
            <w:r w:rsidR="00DF5512">
              <w:rPr>
                <w:rFonts w:ascii="Arial" w:hAnsi="Arial" w:cs="Arial"/>
                <w:b/>
                <w:sz w:val="20"/>
              </w:rPr>
              <w:t xml:space="preserve"> </w:t>
            </w:r>
            <w:r w:rsidR="004C0B4D">
              <w:rPr>
                <w:rFonts w:ascii="Arial" w:hAnsi="Arial" w:cs="Arial"/>
                <w:b/>
                <w:sz w:val="20"/>
              </w:rPr>
              <w:t>€ x …….</w:t>
            </w:r>
          </w:p>
          <w:p w:rsidR="004C0B4D" w:rsidRDefault="004C0B4D" w:rsidP="006649C5">
            <w:pPr>
              <w:spacing w:before="120" w:after="120"/>
              <w:ind w:hanging="80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4C0B4D" w:rsidRPr="00C7182B" w:rsidRDefault="004C0B4D" w:rsidP="006649C5">
            <w:pPr>
              <w:spacing w:before="120" w:after="120"/>
              <w:ind w:hanging="8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=</w:t>
            </w:r>
          </w:p>
          <w:p w:rsidR="00902382" w:rsidRPr="00206D20" w:rsidRDefault="00902382" w:rsidP="006649C5">
            <w:pPr>
              <w:spacing w:before="120" w:after="120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6649C5" w:rsidRPr="00914816" w:rsidRDefault="00B96C1D" w:rsidP="00490C04">
      <w:pPr>
        <w:autoSpaceDE w:val="0"/>
        <w:autoSpaceDN w:val="0"/>
        <w:adjustRightInd w:val="0"/>
        <w:spacing w:before="120" w:after="120"/>
        <w:jc w:val="center"/>
        <w:rPr>
          <w:sz w:val="20"/>
        </w:rPr>
      </w:pPr>
      <w:r w:rsidRPr="00914816">
        <w:rPr>
          <w:sz w:val="20"/>
        </w:rPr>
        <w:t xml:space="preserve">Permanence les jeudis de 14h à 16h30 - </w:t>
      </w:r>
      <w:r w:rsidR="0025551D" w:rsidRPr="00914816">
        <w:rPr>
          <w:sz w:val="20"/>
        </w:rPr>
        <w:t xml:space="preserve">mail : </w:t>
      </w:r>
      <w:hyperlink r:id="rId11" w:history="1">
        <w:r w:rsidR="0025551D" w:rsidRPr="00914816">
          <w:rPr>
            <w:rStyle w:val="Lienhypertexte"/>
            <w:color w:val="auto"/>
            <w:sz w:val="20"/>
          </w:rPr>
          <w:t>permanence@amicale-cacp.com</w:t>
        </w:r>
      </w:hyperlink>
      <w:r w:rsidR="0025551D" w:rsidRPr="00914816">
        <w:rPr>
          <w:sz w:val="20"/>
        </w:rPr>
        <w:t xml:space="preserve"> – tél. 01 34 41 43 98 –</w:t>
      </w:r>
    </w:p>
    <w:p w:rsidR="00311E46" w:rsidRPr="00311E46" w:rsidRDefault="00311E46" w:rsidP="006649C5">
      <w:pPr>
        <w:autoSpaceDE w:val="0"/>
        <w:autoSpaceDN w:val="0"/>
        <w:adjustRightInd w:val="0"/>
        <w:spacing w:before="120" w:after="120"/>
        <w:jc w:val="center"/>
        <w:rPr>
          <w:b/>
          <w:i/>
          <w:color w:val="FF0000"/>
          <w:sz w:val="20"/>
        </w:rPr>
      </w:pPr>
      <w:r>
        <w:rPr>
          <w:rFonts w:ascii="Calibri" w:hAnsi="Calibri"/>
          <w:b/>
          <w:bCs/>
          <w:i/>
          <w:color w:val="FF0000"/>
          <w:sz w:val="20"/>
        </w:rPr>
        <w:t>*</w:t>
      </w:r>
      <w:r w:rsidRPr="00311E46">
        <w:rPr>
          <w:rFonts w:ascii="Calibri" w:hAnsi="Calibri"/>
          <w:b/>
          <w:bCs/>
          <w:i/>
          <w:color w:val="FF0000"/>
          <w:sz w:val="20"/>
        </w:rPr>
        <w:t>Après la date limite d’inscription, aucun désistement ne sera remboursé sauf</w:t>
      </w:r>
      <w:r w:rsidR="004C0B4D">
        <w:rPr>
          <w:rFonts w:ascii="Calibri" w:hAnsi="Calibri"/>
          <w:b/>
          <w:bCs/>
          <w:i/>
          <w:color w:val="FF0000"/>
          <w:sz w:val="20"/>
        </w:rPr>
        <w:t>,</w:t>
      </w:r>
      <w:r w:rsidRPr="00311E46">
        <w:rPr>
          <w:rFonts w:ascii="Calibri" w:hAnsi="Calibri"/>
          <w:b/>
          <w:bCs/>
          <w:i/>
          <w:color w:val="FF0000"/>
          <w:sz w:val="20"/>
        </w:rPr>
        <w:t xml:space="preserve"> cas de force majeur étudié par le bureau</w:t>
      </w:r>
      <w:r w:rsidR="004C0B4D">
        <w:rPr>
          <w:rFonts w:ascii="Calibri" w:hAnsi="Calibri"/>
          <w:b/>
          <w:bCs/>
          <w:i/>
          <w:color w:val="FF0000"/>
          <w:sz w:val="20"/>
        </w:rPr>
        <w:t>.</w:t>
      </w:r>
    </w:p>
    <w:sectPr w:rsidR="00311E46" w:rsidRPr="00311E46" w:rsidSect="006649C5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238" w:right="720" w:bottom="720" w:left="720" w:header="425" w:footer="5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AB8" w:rsidRDefault="00331AB8">
      <w:r>
        <w:separator/>
      </w:r>
    </w:p>
  </w:endnote>
  <w:endnote w:type="continuationSeparator" w:id="0">
    <w:p w:rsidR="00331AB8" w:rsidRDefault="0033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D7" w:rsidRPr="00367F07" w:rsidRDefault="00396AD7" w:rsidP="00396AD7">
    <w:pPr>
      <w:pStyle w:val="Pieddepage"/>
      <w:jc w:val="center"/>
      <w:rPr>
        <w:rFonts w:ascii="Helvetica" w:hAnsi="Helvetica"/>
        <w:b/>
        <w:color w:val="00B050"/>
        <w:sz w:val="20"/>
      </w:rPr>
    </w:pPr>
    <w:r w:rsidRPr="00367F07">
      <w:rPr>
        <w:rFonts w:ascii="Helvetica" w:hAnsi="Helvetica"/>
        <w:b/>
        <w:color w:val="00B050"/>
        <w:sz w:val="20"/>
      </w:rPr>
      <w:t>Amicale du Personnel de la Communauté d'Agglomération de Cergy-Pontoise</w:t>
    </w:r>
  </w:p>
  <w:p w:rsidR="00396AD7" w:rsidRPr="00367F07" w:rsidRDefault="00396AD7" w:rsidP="00396AD7">
    <w:pPr>
      <w:pStyle w:val="Pieddepage"/>
      <w:jc w:val="center"/>
      <w:rPr>
        <w:rFonts w:ascii="Helvetica" w:hAnsi="Helvetica"/>
        <w:b/>
        <w:color w:val="00B050"/>
        <w:sz w:val="20"/>
      </w:rPr>
    </w:pPr>
    <w:r w:rsidRPr="00367F07">
      <w:rPr>
        <w:rFonts w:ascii="Helvetica" w:hAnsi="Helvetica"/>
        <w:b/>
        <w:color w:val="00B050"/>
        <w:sz w:val="20"/>
      </w:rPr>
      <w:t>Hôtel d’agglomération – Parvis de la Préfecture – B.P. 80309 – 95027 Cergy-Pontoise Cedex</w:t>
    </w:r>
  </w:p>
  <w:p w:rsidR="00396AD7" w:rsidRPr="00367F07" w:rsidRDefault="00396AD7" w:rsidP="00396AD7">
    <w:pPr>
      <w:pStyle w:val="Pieddepage"/>
      <w:jc w:val="center"/>
      <w:rPr>
        <w:rFonts w:ascii="Helvetica" w:hAnsi="Helvetica"/>
        <w:b/>
        <w:color w:val="00B050"/>
        <w:sz w:val="20"/>
      </w:rPr>
    </w:pPr>
    <w:r w:rsidRPr="00367F07">
      <w:rPr>
        <w:rFonts w:ascii="Helvetica" w:hAnsi="Helvetica"/>
        <w:b/>
        <w:color w:val="00B050"/>
        <w:sz w:val="20"/>
      </w:rPr>
      <w:t>Tél : 01 34 41 92 36 – association loi 1901</w:t>
    </w:r>
  </w:p>
  <w:p w:rsidR="00396AD7" w:rsidRPr="00367F07" w:rsidRDefault="00396AD7" w:rsidP="00396AD7">
    <w:pPr>
      <w:pStyle w:val="Pieddepage"/>
      <w:jc w:val="center"/>
      <w:rPr>
        <w:rFonts w:ascii="Helvetica" w:hAnsi="Helvetica"/>
        <w:b/>
        <w:color w:val="00B050"/>
        <w:sz w:val="20"/>
      </w:rPr>
    </w:pPr>
    <w:r w:rsidRPr="00367F07">
      <w:rPr>
        <w:rFonts w:ascii="Helvetica" w:hAnsi="Helvetica"/>
        <w:b/>
        <w:color w:val="00B050"/>
        <w:sz w:val="20"/>
      </w:rPr>
      <w:t>Site Internet   : http://www.amicale-cacp.com/</w:t>
    </w:r>
  </w:p>
  <w:p w:rsidR="00396AD7" w:rsidRPr="00367F07" w:rsidRDefault="00396AD7" w:rsidP="00396AD7">
    <w:pPr>
      <w:pStyle w:val="Pieddepage"/>
      <w:jc w:val="center"/>
      <w:rPr>
        <w:rFonts w:ascii="Helvetica" w:hAnsi="Helvetica"/>
        <w:b/>
        <w:color w:val="00B050"/>
        <w:sz w:val="20"/>
      </w:rPr>
    </w:pPr>
    <w:r w:rsidRPr="00367F07">
      <w:rPr>
        <w:rFonts w:ascii="Helvetica" w:hAnsi="Helvetica"/>
        <w:b/>
        <w:color w:val="00B050"/>
        <w:sz w:val="20"/>
      </w:rPr>
      <w:t>Inscrivez-vous à notre newsletter pour connaître nos offres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AB8" w:rsidRDefault="00331AB8">
      <w:r>
        <w:separator/>
      </w:r>
    </w:p>
  </w:footnote>
  <w:footnote w:type="continuationSeparator" w:id="0">
    <w:p w:rsidR="00331AB8" w:rsidRDefault="00331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C1D" w:rsidRDefault="00331AB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0204" o:spid="_x0000_s2056" type="#_x0000_t75" style="position:absolute;margin-left:0;margin-top:0;width:523.25pt;height:523.25pt;z-index:-251658752;mso-position-horizontal:center;mso-position-horizontal-relative:margin;mso-position-vertical:center;mso-position-vertical-relative:margin" o:allowincell="f">
          <v:imagedata r:id="rId1" o:title="cirque hiver 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DC" w:rsidRDefault="00A256DC" w:rsidP="00A256DC">
    <w:pPr>
      <w:pStyle w:val="En-tte"/>
      <w:ind w:left="420" w:firstLine="4536"/>
      <w:rPr>
        <w:rFonts w:ascii="Arial Black" w:hAnsi="Arial Black"/>
        <w:sz w:val="32"/>
        <w:szCs w:val="3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4D463BA" wp14:editId="0302A21A">
          <wp:simplePos x="0" y="0"/>
          <wp:positionH relativeFrom="column">
            <wp:posOffset>82550</wp:posOffset>
          </wp:positionH>
          <wp:positionV relativeFrom="paragraph">
            <wp:posOffset>46355</wp:posOffset>
          </wp:positionV>
          <wp:extent cx="2042795" cy="1377315"/>
          <wp:effectExtent l="0" t="0" r="0" b="0"/>
          <wp:wrapNone/>
          <wp:docPr id="12" name="Image 12" descr="LOGO AMICAL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MICAL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1377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56DC">
      <w:rPr>
        <w:rFonts w:ascii="Arial Black" w:hAnsi="Arial Black"/>
        <w:sz w:val="32"/>
        <w:szCs w:val="32"/>
      </w:rPr>
      <w:t>Le dimanche 18 octobre 2015</w:t>
    </w:r>
  </w:p>
  <w:p w:rsidR="00A256DC" w:rsidRDefault="00A256DC" w:rsidP="00A256DC">
    <w:pPr>
      <w:pStyle w:val="En-tte"/>
      <w:ind w:left="4536"/>
      <w:jc w:val="center"/>
    </w:pPr>
    <w:r w:rsidRPr="00A256DC">
      <w:rPr>
        <w:rFonts w:ascii="Arial Black" w:hAnsi="Arial Black"/>
        <w:sz w:val="32"/>
        <w:szCs w:val="32"/>
      </w:rPr>
      <w:t>L’amicale du Personnel vous propose une sortie au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C1D" w:rsidRDefault="00331AB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0203" o:spid="_x0000_s2055" type="#_x0000_t75" style="position:absolute;margin-left:0;margin-top:0;width:523.25pt;height:523.25pt;z-index:-251659776;mso-position-horizontal:center;mso-position-horizontal-relative:margin;mso-position-vertical:center;mso-position-vertical-relative:margin" o:allowincell="f">
          <v:imagedata r:id="rId1" o:title="cirque hiver 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200806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445F67"/>
    <w:multiLevelType w:val="hybridMultilevel"/>
    <w:tmpl w:val="C5A4A9A6"/>
    <w:lvl w:ilvl="0" w:tplc="07CEA4DA">
      <w:start w:val="3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985993"/>
    <w:multiLevelType w:val="hybridMultilevel"/>
    <w:tmpl w:val="8D36C040"/>
    <w:lvl w:ilvl="0" w:tplc="08FCF6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5078EC"/>
    <w:multiLevelType w:val="hybridMultilevel"/>
    <w:tmpl w:val="E2847826"/>
    <w:lvl w:ilvl="0" w:tplc="13200D48">
      <w:start w:val="3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E24BE2"/>
    <w:multiLevelType w:val="hybridMultilevel"/>
    <w:tmpl w:val="895CF26C"/>
    <w:lvl w:ilvl="0" w:tplc="DA00E32C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72260F"/>
    <w:multiLevelType w:val="hybridMultilevel"/>
    <w:tmpl w:val="29C6FCAC"/>
    <w:lvl w:ilvl="0" w:tplc="C30C2CFC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2346B2"/>
    <w:multiLevelType w:val="multilevel"/>
    <w:tmpl w:val="54F0D18E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3A74E9"/>
    <w:multiLevelType w:val="multilevel"/>
    <w:tmpl w:val="B2DC48D2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7A4C6E"/>
    <w:multiLevelType w:val="multilevel"/>
    <w:tmpl w:val="B2DC48D2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263C69"/>
    <w:multiLevelType w:val="hybridMultilevel"/>
    <w:tmpl w:val="F1807C26"/>
    <w:lvl w:ilvl="0" w:tplc="93244DFA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1B50D5"/>
    <w:multiLevelType w:val="hybridMultilevel"/>
    <w:tmpl w:val="EEE8CDD2"/>
    <w:lvl w:ilvl="0" w:tplc="C2A0F508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E9193B"/>
    <w:multiLevelType w:val="multilevel"/>
    <w:tmpl w:val="EEE8CDD2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4C7CC7"/>
    <w:multiLevelType w:val="hybridMultilevel"/>
    <w:tmpl w:val="54F0D18E"/>
    <w:lvl w:ilvl="0" w:tplc="176AC482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6C3CF4"/>
    <w:multiLevelType w:val="hybridMultilevel"/>
    <w:tmpl w:val="B2DC48D2"/>
    <w:lvl w:ilvl="0" w:tplc="CA36168E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8"/>
  </w:num>
  <w:num w:numId="4">
    <w:abstractNumId w:val="7"/>
  </w:num>
  <w:num w:numId="5">
    <w:abstractNumId w:val="10"/>
  </w:num>
  <w:num w:numId="6">
    <w:abstractNumId w:val="12"/>
  </w:num>
  <w:num w:numId="7">
    <w:abstractNumId w:val="6"/>
  </w:num>
  <w:num w:numId="8">
    <w:abstractNumId w:val="2"/>
  </w:num>
  <w:num w:numId="9">
    <w:abstractNumId w:val="11"/>
  </w:num>
  <w:num w:numId="10">
    <w:abstractNumId w:val="4"/>
  </w:num>
  <w:num w:numId="11">
    <w:abstractNumId w:val="9"/>
  </w:num>
  <w:num w:numId="12">
    <w:abstractNumId w:val="5"/>
  </w:num>
  <w:num w:numId="13">
    <w:abstractNumId w:val="3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F0"/>
    <w:rsid w:val="00010969"/>
    <w:rsid w:val="000158B5"/>
    <w:rsid w:val="0008487C"/>
    <w:rsid w:val="000B4B9E"/>
    <w:rsid w:val="000B67D6"/>
    <w:rsid w:val="000C3F20"/>
    <w:rsid w:val="000D3269"/>
    <w:rsid w:val="000E4F2B"/>
    <w:rsid w:val="001123BE"/>
    <w:rsid w:val="00113A18"/>
    <w:rsid w:val="001166E8"/>
    <w:rsid w:val="00116E25"/>
    <w:rsid w:val="001247F9"/>
    <w:rsid w:val="00142A8B"/>
    <w:rsid w:val="00142E08"/>
    <w:rsid w:val="00144327"/>
    <w:rsid w:val="00167AE1"/>
    <w:rsid w:val="00170231"/>
    <w:rsid w:val="00172527"/>
    <w:rsid w:val="001B2F63"/>
    <w:rsid w:val="001C1098"/>
    <w:rsid w:val="001C2756"/>
    <w:rsid w:val="001E661A"/>
    <w:rsid w:val="001F3398"/>
    <w:rsid w:val="00233833"/>
    <w:rsid w:val="0023727A"/>
    <w:rsid w:val="0025055E"/>
    <w:rsid w:val="00254C12"/>
    <w:rsid w:val="0025551D"/>
    <w:rsid w:val="00270F0B"/>
    <w:rsid w:val="002719BE"/>
    <w:rsid w:val="002913EF"/>
    <w:rsid w:val="002A3110"/>
    <w:rsid w:val="002C2FEA"/>
    <w:rsid w:val="002C6BE5"/>
    <w:rsid w:val="002D1821"/>
    <w:rsid w:val="002E276B"/>
    <w:rsid w:val="00311E46"/>
    <w:rsid w:val="00331AB8"/>
    <w:rsid w:val="00331B61"/>
    <w:rsid w:val="00353A46"/>
    <w:rsid w:val="003647D3"/>
    <w:rsid w:val="00367F07"/>
    <w:rsid w:val="00382868"/>
    <w:rsid w:val="003852D8"/>
    <w:rsid w:val="00396AD7"/>
    <w:rsid w:val="003A28DF"/>
    <w:rsid w:val="003B2D2E"/>
    <w:rsid w:val="003B66B1"/>
    <w:rsid w:val="003C5219"/>
    <w:rsid w:val="003C7370"/>
    <w:rsid w:val="003E1D3F"/>
    <w:rsid w:val="003F2574"/>
    <w:rsid w:val="003F4513"/>
    <w:rsid w:val="00436603"/>
    <w:rsid w:val="00453743"/>
    <w:rsid w:val="00460634"/>
    <w:rsid w:val="00490C04"/>
    <w:rsid w:val="004B45CF"/>
    <w:rsid w:val="004C0B4D"/>
    <w:rsid w:val="004C6F79"/>
    <w:rsid w:val="004D2A6D"/>
    <w:rsid w:val="004E0D98"/>
    <w:rsid w:val="004E20B0"/>
    <w:rsid w:val="00503B6C"/>
    <w:rsid w:val="0050610D"/>
    <w:rsid w:val="005106F2"/>
    <w:rsid w:val="00513CF1"/>
    <w:rsid w:val="00524834"/>
    <w:rsid w:val="00524FD0"/>
    <w:rsid w:val="00562A51"/>
    <w:rsid w:val="00566918"/>
    <w:rsid w:val="005731B8"/>
    <w:rsid w:val="005742BD"/>
    <w:rsid w:val="00574AEA"/>
    <w:rsid w:val="005A35B2"/>
    <w:rsid w:val="005B7C51"/>
    <w:rsid w:val="005C3D36"/>
    <w:rsid w:val="005D29F6"/>
    <w:rsid w:val="005D35C5"/>
    <w:rsid w:val="005E2CA5"/>
    <w:rsid w:val="005F3CEC"/>
    <w:rsid w:val="006004AA"/>
    <w:rsid w:val="0060282F"/>
    <w:rsid w:val="0060588C"/>
    <w:rsid w:val="00622732"/>
    <w:rsid w:val="00637F08"/>
    <w:rsid w:val="0064452E"/>
    <w:rsid w:val="00646987"/>
    <w:rsid w:val="006649C5"/>
    <w:rsid w:val="00675F7C"/>
    <w:rsid w:val="00694C94"/>
    <w:rsid w:val="006A1D94"/>
    <w:rsid w:val="006A3ACB"/>
    <w:rsid w:val="006C10BB"/>
    <w:rsid w:val="006E61AE"/>
    <w:rsid w:val="006F3964"/>
    <w:rsid w:val="007058AB"/>
    <w:rsid w:val="00711EA7"/>
    <w:rsid w:val="00723829"/>
    <w:rsid w:val="00743418"/>
    <w:rsid w:val="007548D6"/>
    <w:rsid w:val="00754C3B"/>
    <w:rsid w:val="00757E49"/>
    <w:rsid w:val="0077692A"/>
    <w:rsid w:val="007947AC"/>
    <w:rsid w:val="007950B4"/>
    <w:rsid w:val="007B4281"/>
    <w:rsid w:val="007C5943"/>
    <w:rsid w:val="007F5B4B"/>
    <w:rsid w:val="0080320C"/>
    <w:rsid w:val="00805B6F"/>
    <w:rsid w:val="00822006"/>
    <w:rsid w:val="00842F0A"/>
    <w:rsid w:val="00846E64"/>
    <w:rsid w:val="00855B93"/>
    <w:rsid w:val="008567C0"/>
    <w:rsid w:val="00875C89"/>
    <w:rsid w:val="00892ED3"/>
    <w:rsid w:val="008F43DB"/>
    <w:rsid w:val="00902382"/>
    <w:rsid w:val="00914816"/>
    <w:rsid w:val="00926F02"/>
    <w:rsid w:val="00930451"/>
    <w:rsid w:val="009543F3"/>
    <w:rsid w:val="00980A0E"/>
    <w:rsid w:val="00983DF7"/>
    <w:rsid w:val="00984137"/>
    <w:rsid w:val="00987CBD"/>
    <w:rsid w:val="009E3938"/>
    <w:rsid w:val="00A216C7"/>
    <w:rsid w:val="00A256DC"/>
    <w:rsid w:val="00A302F3"/>
    <w:rsid w:val="00A712C2"/>
    <w:rsid w:val="00A74EB3"/>
    <w:rsid w:val="00A76A51"/>
    <w:rsid w:val="00A84484"/>
    <w:rsid w:val="00A92019"/>
    <w:rsid w:val="00A92375"/>
    <w:rsid w:val="00A9338D"/>
    <w:rsid w:val="00A94E61"/>
    <w:rsid w:val="00AA31EA"/>
    <w:rsid w:val="00AC0F67"/>
    <w:rsid w:val="00AC6CE2"/>
    <w:rsid w:val="00AD5EBF"/>
    <w:rsid w:val="00AF6AB2"/>
    <w:rsid w:val="00B1222C"/>
    <w:rsid w:val="00B52CCF"/>
    <w:rsid w:val="00B95820"/>
    <w:rsid w:val="00B96C1D"/>
    <w:rsid w:val="00B97C89"/>
    <w:rsid w:val="00BB286A"/>
    <w:rsid w:val="00BB398D"/>
    <w:rsid w:val="00BD580C"/>
    <w:rsid w:val="00BE3902"/>
    <w:rsid w:val="00BF3C3E"/>
    <w:rsid w:val="00C13813"/>
    <w:rsid w:val="00C32CF2"/>
    <w:rsid w:val="00C4027B"/>
    <w:rsid w:val="00C50896"/>
    <w:rsid w:val="00C676B8"/>
    <w:rsid w:val="00C7182B"/>
    <w:rsid w:val="00C730B1"/>
    <w:rsid w:val="00C927EA"/>
    <w:rsid w:val="00CC1336"/>
    <w:rsid w:val="00CC7C0E"/>
    <w:rsid w:val="00CD54A2"/>
    <w:rsid w:val="00CE1D49"/>
    <w:rsid w:val="00D01A81"/>
    <w:rsid w:val="00D05423"/>
    <w:rsid w:val="00D12F98"/>
    <w:rsid w:val="00D22D3A"/>
    <w:rsid w:val="00D94DCF"/>
    <w:rsid w:val="00DD5124"/>
    <w:rsid w:val="00DE03EF"/>
    <w:rsid w:val="00DE1C5E"/>
    <w:rsid w:val="00DE441B"/>
    <w:rsid w:val="00DE7EF8"/>
    <w:rsid w:val="00DF08BB"/>
    <w:rsid w:val="00DF0A68"/>
    <w:rsid w:val="00DF20DA"/>
    <w:rsid w:val="00DF28D9"/>
    <w:rsid w:val="00DF5512"/>
    <w:rsid w:val="00E07886"/>
    <w:rsid w:val="00E21EDB"/>
    <w:rsid w:val="00E54818"/>
    <w:rsid w:val="00E600EF"/>
    <w:rsid w:val="00E92887"/>
    <w:rsid w:val="00ED79B4"/>
    <w:rsid w:val="00EF31F0"/>
    <w:rsid w:val="00EF79C3"/>
    <w:rsid w:val="00F00A3F"/>
    <w:rsid w:val="00F171FA"/>
    <w:rsid w:val="00F24606"/>
    <w:rsid w:val="00F25FBA"/>
    <w:rsid w:val="00F33A57"/>
    <w:rsid w:val="00F515D0"/>
    <w:rsid w:val="00F561AB"/>
    <w:rsid w:val="00F64998"/>
    <w:rsid w:val="00F74B96"/>
    <w:rsid w:val="00F8078E"/>
    <w:rsid w:val="00F9040B"/>
    <w:rsid w:val="00F95471"/>
    <w:rsid w:val="00FA3FB5"/>
    <w:rsid w:val="00FD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link w:val="Titre1Car"/>
    <w:uiPriority w:val="9"/>
    <w:qFormat/>
    <w:rsid w:val="00AA31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0C3F20"/>
    <w:rPr>
      <w:rFonts w:ascii="Tahoma" w:hAnsi="Tahoma" w:cs="Tahoma"/>
      <w:sz w:val="16"/>
      <w:szCs w:val="16"/>
    </w:rPr>
  </w:style>
  <w:style w:type="character" w:styleId="Lienhypertexte">
    <w:name w:val="Hyperlink"/>
    <w:rsid w:val="00A712C2"/>
    <w:rPr>
      <w:color w:val="0000FF"/>
      <w:u w:val="single"/>
    </w:rPr>
  </w:style>
  <w:style w:type="paragraph" w:styleId="NormalWeb">
    <w:name w:val="Normal (Web)"/>
    <w:basedOn w:val="Normal"/>
    <w:uiPriority w:val="99"/>
    <w:rsid w:val="001C2756"/>
    <w:pPr>
      <w:spacing w:before="240" w:after="240"/>
    </w:pPr>
    <w:rPr>
      <w:szCs w:val="24"/>
    </w:rPr>
  </w:style>
  <w:style w:type="character" w:styleId="lev">
    <w:name w:val="Strong"/>
    <w:qFormat/>
    <w:rsid w:val="00902382"/>
    <w:rPr>
      <w:b/>
      <w:bCs/>
    </w:rPr>
  </w:style>
  <w:style w:type="character" w:customStyle="1" w:styleId="Titre1Car">
    <w:name w:val="Titre 1 Car"/>
    <w:link w:val="Titre1"/>
    <w:uiPriority w:val="9"/>
    <w:rsid w:val="00AA31EA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622732"/>
  </w:style>
  <w:style w:type="paragraph" w:styleId="Listepuces">
    <w:name w:val="List Bullet"/>
    <w:basedOn w:val="Normal"/>
    <w:uiPriority w:val="99"/>
    <w:unhideWhenUsed/>
    <w:rsid w:val="00694C94"/>
    <w:pPr>
      <w:numPr>
        <w:numId w:val="15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link w:val="Titre1Car"/>
    <w:uiPriority w:val="9"/>
    <w:qFormat/>
    <w:rsid w:val="00AA31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0C3F20"/>
    <w:rPr>
      <w:rFonts w:ascii="Tahoma" w:hAnsi="Tahoma" w:cs="Tahoma"/>
      <w:sz w:val="16"/>
      <w:szCs w:val="16"/>
    </w:rPr>
  </w:style>
  <w:style w:type="character" w:styleId="Lienhypertexte">
    <w:name w:val="Hyperlink"/>
    <w:rsid w:val="00A712C2"/>
    <w:rPr>
      <w:color w:val="0000FF"/>
      <w:u w:val="single"/>
    </w:rPr>
  </w:style>
  <w:style w:type="paragraph" w:styleId="NormalWeb">
    <w:name w:val="Normal (Web)"/>
    <w:basedOn w:val="Normal"/>
    <w:uiPriority w:val="99"/>
    <w:rsid w:val="001C2756"/>
    <w:pPr>
      <w:spacing w:before="240" w:after="240"/>
    </w:pPr>
    <w:rPr>
      <w:szCs w:val="24"/>
    </w:rPr>
  </w:style>
  <w:style w:type="character" w:styleId="lev">
    <w:name w:val="Strong"/>
    <w:qFormat/>
    <w:rsid w:val="00902382"/>
    <w:rPr>
      <w:b/>
      <w:bCs/>
    </w:rPr>
  </w:style>
  <w:style w:type="character" w:customStyle="1" w:styleId="Titre1Car">
    <w:name w:val="Titre 1 Car"/>
    <w:link w:val="Titre1"/>
    <w:uiPriority w:val="9"/>
    <w:rsid w:val="00AA31EA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622732"/>
  </w:style>
  <w:style w:type="paragraph" w:styleId="Listepuces">
    <w:name w:val="List Bullet"/>
    <w:basedOn w:val="Normal"/>
    <w:uiPriority w:val="99"/>
    <w:unhideWhenUsed/>
    <w:rsid w:val="00694C94"/>
    <w:pPr>
      <w:numPr>
        <w:numId w:val="1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2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4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681173">
                                  <w:marLeft w:val="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56159">
                                      <w:marLeft w:val="1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91433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277332">
                                              <w:marLeft w:val="1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6234">
              <w:marLeft w:val="0"/>
              <w:marRight w:val="0"/>
              <w:marTop w:val="0"/>
              <w:marBottom w:val="0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  <w:divsChild>
                <w:div w:id="19751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2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5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7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39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42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3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025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ermanence@amicale-cacp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ODEL\ent&#234;te%20amicale%20essai%20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668C5-212D-4927-A526-CA2AD7B8E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 amicale essai 2</Template>
  <TotalTime>94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L’amicale du Personnel organise une sortie</vt:lpstr>
    </vt:vector>
  </TitlesOfParts>
  <Company>SAN</Company>
  <LinksUpToDate>false</LinksUpToDate>
  <CharactersWithSpaces>1562</CharactersWithSpaces>
  <SharedDoc>false</SharedDoc>
  <HLinks>
    <vt:vector size="6" baseType="variant">
      <vt:variant>
        <vt:i4>1507434</vt:i4>
      </vt:variant>
      <vt:variant>
        <vt:i4>0</vt:i4>
      </vt:variant>
      <vt:variant>
        <vt:i4>0</vt:i4>
      </vt:variant>
      <vt:variant>
        <vt:i4>5</vt:i4>
      </vt:variant>
      <vt:variant>
        <vt:lpwstr>mailto:permanence@amicale-cacp.com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L’amicale du Personnel organise une sortie</dc:title>
  <dc:creator>dvaysse</dc:creator>
  <cp:lastModifiedBy>xaco</cp:lastModifiedBy>
  <cp:revision>8</cp:revision>
  <cp:lastPrinted>2015-06-01T12:03:00Z</cp:lastPrinted>
  <dcterms:created xsi:type="dcterms:W3CDTF">2015-06-05T13:40:00Z</dcterms:created>
  <dcterms:modified xsi:type="dcterms:W3CDTF">2015-06-07T05:14:00Z</dcterms:modified>
</cp:coreProperties>
</file>